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BDA" w:rsidRPr="003532F7" w:rsidRDefault="00977F69" w:rsidP="003532F7">
      <w:pPr>
        <w:jc w:val="center"/>
        <w:rPr>
          <w:b/>
          <w:bCs/>
          <w:sz w:val="48"/>
          <w:szCs w:val="48"/>
        </w:rPr>
      </w:pPr>
      <w:r w:rsidRPr="00977F69">
        <w:rPr>
          <w:b/>
          <w:bCs/>
          <w:sz w:val="48"/>
          <w:szCs w:val="48"/>
        </w:rPr>
        <w:t>Family Reunion Group Sessions</w:t>
      </w:r>
    </w:p>
    <w:p w:rsidR="00E0766C" w:rsidRPr="003532F7" w:rsidRDefault="00465A53" w:rsidP="003532F7">
      <w:pPr>
        <w:ind w:left="720"/>
        <w:jc w:val="center"/>
        <w:rPr>
          <w:bCs/>
          <w:i/>
          <w:iCs/>
          <w:sz w:val="28"/>
          <w:szCs w:val="28"/>
        </w:rPr>
      </w:pPr>
      <w:r w:rsidRPr="00F55BDA">
        <w:rPr>
          <w:bCs/>
          <w:i/>
          <w:iCs/>
          <w:sz w:val="28"/>
          <w:szCs w:val="28"/>
        </w:rPr>
        <w:t>M</w:t>
      </w:r>
      <w:r w:rsidR="003532F7">
        <w:rPr>
          <w:bCs/>
          <w:i/>
          <w:iCs/>
          <w:sz w:val="28"/>
          <w:szCs w:val="28"/>
        </w:rPr>
        <w:t>eet other newly arrived families, l</w:t>
      </w:r>
      <w:r w:rsidRPr="003532F7">
        <w:rPr>
          <w:bCs/>
          <w:i/>
          <w:iCs/>
          <w:sz w:val="28"/>
          <w:szCs w:val="28"/>
        </w:rPr>
        <w:t>earn about life in Leeds</w:t>
      </w:r>
      <w:r w:rsidR="003532F7">
        <w:rPr>
          <w:bCs/>
          <w:i/>
          <w:iCs/>
          <w:sz w:val="28"/>
          <w:szCs w:val="28"/>
        </w:rPr>
        <w:t>, p</w:t>
      </w:r>
      <w:r w:rsidR="00F55BDA" w:rsidRPr="00F55BDA">
        <w:rPr>
          <w:bCs/>
          <w:i/>
          <w:iCs/>
          <w:sz w:val="28"/>
          <w:szCs w:val="28"/>
        </w:rPr>
        <w:t>ractice your English</w:t>
      </w:r>
      <w:r w:rsidR="003532F7">
        <w:rPr>
          <w:bCs/>
          <w:i/>
          <w:iCs/>
          <w:sz w:val="28"/>
          <w:szCs w:val="28"/>
        </w:rPr>
        <w:t xml:space="preserve"> and have fun - </w:t>
      </w:r>
      <w:r w:rsidR="003532F7" w:rsidRPr="00402FD5">
        <w:rPr>
          <w:bCs/>
          <w:i/>
          <w:iCs/>
          <w:sz w:val="28"/>
          <w:szCs w:val="28"/>
          <w:u w:val="single"/>
        </w:rPr>
        <w:t>Mondays at 10am</w:t>
      </w:r>
    </w:p>
    <w:p w:rsidR="001E22C6" w:rsidRPr="001E22C6" w:rsidRDefault="00126EC6" w:rsidP="001E22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246F7B" wp14:editId="35D59E4C">
                <wp:simplePos x="0" y="0"/>
                <wp:positionH relativeFrom="margin">
                  <wp:posOffset>739140</wp:posOffset>
                </wp:positionH>
                <wp:positionV relativeFrom="paragraph">
                  <wp:posOffset>-351790</wp:posOffset>
                </wp:positionV>
                <wp:extent cx="95911" cy="1569580"/>
                <wp:effectExtent l="6350" t="88900" r="5715" b="81915"/>
                <wp:wrapNone/>
                <wp:docPr id="9" name="Rectangle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51304" flipH="1">
                          <a:off x="0" y="0"/>
                          <a:ext cx="95911" cy="1569580"/>
                        </a:xfrm>
                        <a:prstGeom prst="rect">
                          <a:avLst/>
                        </a:prstGeom>
                        <a:solidFill>
                          <a:srgbClr val="EE2A2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93E71" id="Rectangle 11" o:spid="_x0000_s1026" style="position:absolute;margin-left:58.2pt;margin-top:-27.7pt;width:7.55pt;height:123.6pt;rotation:-5517371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" fillcolor="#ee2a24" stroked="f" strokeweight="1pt">
                <w10:wrap anchorx="margin"/>
              </v:rect>
            </w:pict>
          </mc:Fallback>
        </mc:AlternateContent>
      </w:r>
      <w:r w:rsidR="000572C9" w:rsidRPr="000572C9">
        <w:rPr>
          <w:rFonts w:ascii="Arial" w:hAnsi="Arial" w:cs="Arial"/>
          <w:sz w:val="48"/>
          <w:szCs w:val="48"/>
        </w:rPr>
        <w:t>Where?</w:t>
      </w:r>
      <w:r w:rsidRPr="00126EC6">
        <w:rPr>
          <w:noProof/>
        </w:rPr>
        <w:t xml:space="preserve"> </w:t>
      </w:r>
    </w:p>
    <w:p w:rsidR="001E22C6" w:rsidRPr="003532F7" w:rsidRDefault="00126EC6" w:rsidP="003532F7">
      <w:pPr>
        <w:jc w:val="center"/>
        <w:rPr>
          <w:b/>
          <w:bCs/>
          <w:sz w:val="28"/>
          <w:szCs w:val="28"/>
        </w:rPr>
      </w:pPr>
      <w:r w:rsidRPr="001E22C6">
        <w:rPr>
          <w:b/>
          <w:bCs/>
          <w:sz w:val="28"/>
          <w:szCs w:val="28"/>
        </w:rPr>
        <w:t>Quaker Meeting House, 188 Woodhouse Lane, Leeds LS2 9DX</w:t>
      </w:r>
    </w:p>
    <w:p w:rsidR="001E22C6" w:rsidRDefault="001E22C6" w:rsidP="001E22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D0093" wp14:editId="73CBE5BC">
                <wp:simplePos x="0" y="0"/>
                <wp:positionH relativeFrom="margin">
                  <wp:posOffset>4047490</wp:posOffset>
                </wp:positionH>
                <wp:positionV relativeFrom="paragraph">
                  <wp:posOffset>285750</wp:posOffset>
                </wp:positionV>
                <wp:extent cx="1190625" cy="504825"/>
                <wp:effectExtent l="19050" t="19050" r="47625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048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5E3CEE" id="Oval 3" o:spid="_x0000_s1026" style="position:absolute;margin-left:318.7pt;margin-top:22.5pt;width:93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0572C9">
        <w:rPr>
          <w:noProof/>
        </w:rPr>
        <w:drawing>
          <wp:anchor distT="0" distB="0" distL="114300" distR="114300" simplePos="0" relativeHeight="251668480" behindDoc="0" locked="0" layoutInCell="1" allowOverlap="1" wp14:anchorId="1D886C34">
            <wp:simplePos x="0" y="0"/>
            <wp:positionH relativeFrom="column">
              <wp:posOffset>4981575</wp:posOffset>
            </wp:positionH>
            <wp:positionV relativeFrom="paragraph">
              <wp:posOffset>114300</wp:posOffset>
            </wp:positionV>
            <wp:extent cx="335280" cy="3657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2C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28575</wp:posOffset>
                </wp:positionV>
                <wp:extent cx="1590675" cy="295275"/>
                <wp:effectExtent l="19050" t="1905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002" w:rsidRDefault="00913002" w:rsidP="000572C9">
                            <w:pPr>
                              <w:jc w:val="center"/>
                            </w:pPr>
                            <w:r>
                              <w:t>Quaker Meeting House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2.25pt;width:125.25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" strokeweight="2.25pt">
                <v:textbox>
                  <w:txbxContent>
                    <w:p w:rsidR="00913002" w:rsidRDefault="00913002" w:rsidP="000572C9">
                      <w:pPr>
                        <w:jc w:val="center"/>
                      </w:pPr>
                      <w:r>
                        <w:t>Quaker Meeting House</w:t>
                      </w:r>
                    </w:p>
                  </w:txbxContent>
                </v:textbox>
              </v:shape>
            </w:pict>
          </mc:Fallback>
        </mc:AlternateContent>
      </w:r>
      <w:r w:rsidR="00BC4DE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3505200</wp:posOffset>
                </wp:positionV>
                <wp:extent cx="209550" cy="257175"/>
                <wp:effectExtent l="19050" t="19050" r="38100" b="28575"/>
                <wp:wrapNone/>
                <wp:docPr id="8" name="Arrow: 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571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1FDC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8" o:spid="_x0000_s1026" type="#_x0000_t68" style="position:absolute;margin-left:21pt;margin-top:276pt;width:16.5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" adj="8800" fillcolor="red" strokecolor="red" strokeweight="1pt"/>
            </w:pict>
          </mc:Fallback>
        </mc:AlternateContent>
      </w:r>
      <w:r w:rsidR="00BC4DE3" w:rsidRPr="00BC4DE3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3695700</wp:posOffset>
            </wp:positionV>
            <wp:extent cx="1552575" cy="379518"/>
            <wp:effectExtent l="0" t="0" r="0" b="1905"/>
            <wp:wrapNone/>
            <wp:docPr id="6" name="Picture 6" descr="Image result for british red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ritish red cros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1" b="38445"/>
                    <a:stretch/>
                  </pic:blipFill>
                  <pic:spPr bwMode="auto">
                    <a:xfrm>
                      <a:off x="0" y="0"/>
                      <a:ext cx="1552575" cy="3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C4DE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BD0093" wp14:editId="73CBE5BC">
                <wp:simplePos x="0" y="0"/>
                <wp:positionH relativeFrom="margin">
                  <wp:align>left</wp:align>
                </wp:positionH>
                <wp:positionV relativeFrom="paragraph">
                  <wp:posOffset>3038475</wp:posOffset>
                </wp:positionV>
                <wp:extent cx="762000" cy="504825"/>
                <wp:effectExtent l="19050" t="19050" r="38100" b="476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0482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03BE5" id="Oval 4" o:spid="_x0000_s1026" style="position:absolute;margin-left:0;margin-top:239.25pt;width:60pt;height:39.7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BC4DE3">
        <w:rPr>
          <w:noProof/>
        </w:rPr>
        <w:drawing>
          <wp:inline distT="0" distB="0" distL="0" distR="0" wp14:anchorId="3D31049A" wp14:editId="2A63D76C">
            <wp:extent cx="6123796" cy="47127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35" t="19002" r="10796" b="11950"/>
                    <a:stretch/>
                  </pic:blipFill>
                  <pic:spPr bwMode="auto">
                    <a:xfrm>
                      <a:off x="0" y="0"/>
                      <a:ext cx="6174632" cy="4751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253" w:rsidRDefault="003532F7" w:rsidP="00901253">
      <w:pPr>
        <w:jc w:val="center"/>
        <w:rPr>
          <w:b/>
          <w:bCs/>
          <w:sz w:val="24"/>
          <w:szCs w:val="24"/>
        </w:rPr>
      </w:pPr>
      <w:r w:rsidRPr="00C0217D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3491230</wp:posOffset>
                </wp:positionV>
                <wp:extent cx="6115050" cy="809625"/>
                <wp:effectExtent l="19050" t="19050" r="38100" b="476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002" w:rsidRDefault="00913002" w:rsidP="004268A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68A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Please contact Fiona Garvey with any questions</w:t>
                            </w:r>
                          </w:p>
                          <w:p w:rsidR="00913002" w:rsidRPr="004268A0" w:rsidRDefault="00913002" w:rsidP="004268A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68A0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Phone: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07885 897488 </w:t>
                            </w:r>
                            <w:r w:rsidRPr="004268A0">
                              <w:rPr>
                                <w:b/>
                                <w:bCs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FionaGarvey@redcross.org.uk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.5pt;margin-top:274.9pt;width:481.5pt;height:6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" strokecolor="red" strokeweight="4.5pt">
                <v:textbox>
                  <w:txbxContent>
                    <w:p w:rsidR="00913002" w:rsidRDefault="00913002" w:rsidP="004268A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268A0">
                        <w:rPr>
                          <w:b/>
                          <w:bCs/>
                          <w:sz w:val="28"/>
                          <w:szCs w:val="28"/>
                        </w:rPr>
                        <w:t>Please contact Fiona Garvey with any questions</w:t>
                      </w:r>
                    </w:p>
                    <w:p w:rsidR="00913002" w:rsidRPr="004268A0" w:rsidRDefault="00913002" w:rsidP="004268A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268A0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>Phone: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07885 897488 </w:t>
                      </w:r>
                      <w:r w:rsidRPr="004268A0">
                        <w:rPr>
                          <w:b/>
                          <w:bCs/>
                          <w:color w:val="767171" w:themeColor="background2" w:themeShade="80"/>
                          <w:sz w:val="28"/>
                          <w:szCs w:val="28"/>
                        </w:rPr>
                        <w:t xml:space="preserve">Email: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FionaGarvey@redcross.org.uk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sz w:val="24"/>
          <w:szCs w:val="24"/>
        </w:rPr>
        <w:t>It</w:t>
      </w:r>
      <w:r w:rsidR="00FF4352" w:rsidRPr="00FF4352">
        <w:rPr>
          <w:b/>
          <w:bCs/>
          <w:sz w:val="24"/>
          <w:szCs w:val="24"/>
        </w:rPr>
        <w:t xml:space="preserve"> is a twenty minute walk from town or y</w:t>
      </w:r>
      <w:r w:rsidR="00FF4352">
        <w:rPr>
          <w:b/>
          <w:bCs/>
          <w:sz w:val="24"/>
          <w:szCs w:val="24"/>
        </w:rPr>
        <w:t>ou can take the</w:t>
      </w:r>
      <w:r w:rsidR="00424D8F">
        <w:rPr>
          <w:b/>
          <w:bCs/>
          <w:sz w:val="24"/>
          <w:szCs w:val="24"/>
        </w:rPr>
        <w:t> 1, 6, 28, 56 or 2</w:t>
      </w:r>
      <w:r w:rsidR="00FF4352" w:rsidRPr="00FF4352">
        <w:rPr>
          <w:b/>
          <w:bCs/>
          <w:sz w:val="24"/>
          <w:szCs w:val="24"/>
        </w:rPr>
        <w:t>7 bus</w:t>
      </w:r>
      <w:r>
        <w:rPr>
          <w:b/>
          <w:bCs/>
          <w:sz w:val="24"/>
          <w:szCs w:val="24"/>
        </w:rPr>
        <w:t xml:space="preserve">. </w:t>
      </w:r>
      <w:r w:rsidR="00C0217D" w:rsidRPr="00C0217D">
        <w:rPr>
          <w:b/>
          <w:bCs/>
          <w:sz w:val="24"/>
          <w:szCs w:val="24"/>
        </w:rPr>
        <w:t>We can provide you</w:t>
      </w:r>
      <w:r w:rsidR="00E0766C">
        <w:rPr>
          <w:b/>
          <w:bCs/>
          <w:sz w:val="24"/>
          <w:szCs w:val="24"/>
        </w:rPr>
        <w:t xml:space="preserve"> and your family</w:t>
      </w:r>
      <w:r w:rsidR="00C0217D" w:rsidRPr="00C0217D">
        <w:rPr>
          <w:b/>
          <w:bCs/>
          <w:sz w:val="24"/>
          <w:szCs w:val="24"/>
        </w:rPr>
        <w:t xml:space="preserve"> with bus tickets to get to the sessions</w:t>
      </w:r>
    </w:p>
    <w:tbl>
      <w:tblPr>
        <w:tblStyle w:val="TableGrid"/>
        <w:tblW w:w="9646" w:type="dxa"/>
        <w:tblLook w:val="04A0" w:firstRow="1" w:lastRow="0" w:firstColumn="1" w:lastColumn="0" w:noHBand="0" w:noVBand="1"/>
      </w:tblPr>
      <w:tblGrid>
        <w:gridCol w:w="4823"/>
        <w:gridCol w:w="4823"/>
      </w:tblGrid>
      <w:tr w:rsidR="000A25A4" w:rsidTr="00901253">
        <w:trPr>
          <w:trHeight w:val="1726"/>
        </w:trPr>
        <w:tc>
          <w:tcPr>
            <w:tcW w:w="4823" w:type="dxa"/>
          </w:tcPr>
          <w:p w:rsidR="000A25A4" w:rsidRPr="00901253" w:rsidRDefault="000A25A4" w:rsidP="003532F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September 30</w:t>
            </w:r>
            <w:r w:rsidRPr="000A25A4">
              <w:rPr>
                <w:b/>
                <w:bCs/>
                <w:sz w:val="40"/>
                <w:szCs w:val="40"/>
                <w:vertAlign w:val="superscript"/>
              </w:rPr>
              <w:t>th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4823" w:type="dxa"/>
          </w:tcPr>
          <w:p w:rsidR="000A25A4" w:rsidRDefault="000A25A4" w:rsidP="003532F7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page">
                    <wp:posOffset>217170</wp:posOffset>
                  </wp:positionH>
                  <wp:positionV relativeFrom="paragraph">
                    <wp:posOffset>33655</wp:posOffset>
                  </wp:positionV>
                  <wp:extent cx="933450" cy="1015331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1425762-medicines-transparent-icon-medicines-symbol-design-from-health-and-medical-collection-simple-element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0" t="16121" r="21406" b="21407"/>
                          <a:stretch/>
                        </pic:blipFill>
                        <pic:spPr bwMode="auto">
                          <a:xfrm>
                            <a:off x="0" y="0"/>
                            <a:ext cx="933450" cy="1015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1930825</wp:posOffset>
                  </wp:positionH>
                  <wp:positionV relativeFrom="paragraph">
                    <wp:posOffset>74295</wp:posOffset>
                  </wp:positionV>
                  <wp:extent cx="964565" cy="938308"/>
                  <wp:effectExtent l="0" t="0" r="698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d-heartbeat-symbol-graphic-illustration_53876-8061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48" t="19231" r="18048" b="18639"/>
                          <a:stretch/>
                        </pic:blipFill>
                        <pic:spPr bwMode="auto">
                          <a:xfrm>
                            <a:off x="0" y="0"/>
                            <a:ext cx="964565" cy="938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A25A4">
              <w:rPr>
                <w:b/>
                <w:bCs/>
                <w:noProof/>
                <w:sz w:val="32"/>
                <w:szCs w:val="32"/>
              </w:rPr>
              <w:t>Health</w:t>
            </w:r>
            <w:r>
              <w:rPr>
                <w:b/>
                <w:bCs/>
                <w:noProof/>
                <w:sz w:val="24"/>
                <w:szCs w:val="24"/>
              </w:rPr>
              <w:t xml:space="preserve"> </w:t>
            </w:r>
          </w:p>
        </w:tc>
        <w:bookmarkStart w:id="0" w:name="_GoBack"/>
        <w:bookmarkEnd w:id="0"/>
      </w:tr>
      <w:tr w:rsidR="00901253" w:rsidTr="00901253">
        <w:trPr>
          <w:trHeight w:val="1726"/>
        </w:trPr>
        <w:tc>
          <w:tcPr>
            <w:tcW w:w="4823" w:type="dxa"/>
          </w:tcPr>
          <w:p w:rsidR="00901253" w:rsidRDefault="00901253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 w:rsidRPr="00901253">
              <w:rPr>
                <w:b/>
                <w:bCs/>
                <w:sz w:val="40"/>
                <w:szCs w:val="40"/>
              </w:rPr>
              <w:t>October 7</w:t>
            </w:r>
            <w:r w:rsidRPr="00901253">
              <w:rPr>
                <w:b/>
                <w:bCs/>
                <w:sz w:val="40"/>
                <w:szCs w:val="40"/>
                <w:vertAlign w:val="superscript"/>
              </w:rPr>
              <w:t>th</w:t>
            </w:r>
            <w:r w:rsidRPr="00901253">
              <w:rPr>
                <w:b/>
                <w:bCs/>
                <w:sz w:val="40"/>
                <w:szCs w:val="40"/>
              </w:rPr>
              <w:t xml:space="preserve"> </w:t>
            </w:r>
          </w:p>
        </w:tc>
        <w:tc>
          <w:tcPr>
            <w:tcW w:w="4823" w:type="dxa"/>
          </w:tcPr>
          <w:p w:rsidR="00901253" w:rsidRDefault="00F70732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64135</wp:posOffset>
                  </wp:positionV>
                  <wp:extent cx="664986" cy="944233"/>
                  <wp:effectExtent l="0" t="0" r="1905" b="889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larabiya-896x640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5" t="3955" r="43496" b="3211"/>
                          <a:stretch/>
                        </pic:blipFill>
                        <pic:spPr bwMode="auto">
                          <a:xfrm>
                            <a:off x="0" y="0"/>
                            <a:ext cx="664986" cy="944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90A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339090</wp:posOffset>
                  </wp:positionV>
                  <wp:extent cx="885825" cy="665076"/>
                  <wp:effectExtent l="0" t="0" r="0" b="190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nnamed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70" t="21407" r="20898" b="9677"/>
                          <a:stretch/>
                        </pic:blipFill>
                        <pic:spPr bwMode="auto">
                          <a:xfrm>
                            <a:off x="0" y="0"/>
                            <a:ext cx="885825" cy="66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1253" w:rsidRPr="00901253">
              <w:rPr>
                <w:b/>
                <w:bCs/>
                <w:sz w:val="32"/>
                <w:szCs w:val="32"/>
              </w:rPr>
              <w:t>Museum Visit</w:t>
            </w:r>
          </w:p>
        </w:tc>
      </w:tr>
      <w:tr w:rsidR="00901253" w:rsidTr="00901253">
        <w:trPr>
          <w:trHeight w:val="1726"/>
        </w:trPr>
        <w:tc>
          <w:tcPr>
            <w:tcW w:w="4823" w:type="dxa"/>
          </w:tcPr>
          <w:p w:rsidR="00901253" w:rsidRDefault="00901253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 w:rsidRPr="00901253">
              <w:rPr>
                <w:b/>
                <w:bCs/>
                <w:sz w:val="40"/>
                <w:szCs w:val="40"/>
              </w:rPr>
              <w:t>October 14</w:t>
            </w:r>
            <w:r w:rsidRPr="00901253">
              <w:rPr>
                <w:b/>
                <w:bCs/>
                <w:sz w:val="40"/>
                <w:szCs w:val="40"/>
                <w:vertAlign w:val="superscript"/>
              </w:rPr>
              <w:t>th</w:t>
            </w:r>
          </w:p>
        </w:tc>
        <w:tc>
          <w:tcPr>
            <w:tcW w:w="4823" w:type="dxa"/>
          </w:tcPr>
          <w:p w:rsidR="00901253" w:rsidRDefault="00F70732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284480</wp:posOffset>
                  </wp:positionV>
                  <wp:extent cx="1157351" cy="771525"/>
                  <wp:effectExtent l="0" t="0" r="508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lements-of-art-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351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90A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341630</wp:posOffset>
                  </wp:positionV>
                  <wp:extent cx="1310693" cy="638792"/>
                  <wp:effectExtent l="0" t="0" r="381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01bebaf062d46239103fdef684cfdde847ebd2a-16121612324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93" cy="638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1253" w:rsidRPr="00901253">
              <w:rPr>
                <w:b/>
                <w:bCs/>
                <w:sz w:val="32"/>
                <w:szCs w:val="32"/>
              </w:rPr>
              <w:t>Mental Health and Relaxation</w:t>
            </w:r>
          </w:p>
        </w:tc>
      </w:tr>
      <w:tr w:rsidR="00901253" w:rsidTr="00901253">
        <w:trPr>
          <w:trHeight w:val="1726"/>
        </w:trPr>
        <w:tc>
          <w:tcPr>
            <w:tcW w:w="4823" w:type="dxa"/>
          </w:tcPr>
          <w:p w:rsidR="00901253" w:rsidRDefault="00901253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 w:rsidRPr="00901253">
              <w:rPr>
                <w:b/>
                <w:bCs/>
                <w:sz w:val="40"/>
                <w:szCs w:val="40"/>
              </w:rPr>
              <w:t>October 21</w:t>
            </w:r>
            <w:r w:rsidRPr="00901253">
              <w:rPr>
                <w:b/>
                <w:bCs/>
                <w:sz w:val="40"/>
                <w:szCs w:val="40"/>
                <w:vertAlign w:val="superscript"/>
              </w:rPr>
              <w:t>st</w:t>
            </w:r>
          </w:p>
        </w:tc>
        <w:tc>
          <w:tcPr>
            <w:tcW w:w="4823" w:type="dxa"/>
          </w:tcPr>
          <w:p w:rsidR="00901253" w:rsidRDefault="00877338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382270</wp:posOffset>
                  </wp:positionV>
                  <wp:extent cx="1187991" cy="66675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k-police-hat_157385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" t="24739" r="3611" b="21698"/>
                          <a:stretch/>
                        </pic:blipFill>
                        <pic:spPr bwMode="auto">
                          <a:xfrm>
                            <a:off x="0" y="0"/>
                            <a:ext cx="1187991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1253">
              <w:rPr>
                <w:b/>
                <w:bCs/>
                <w:sz w:val="32"/>
                <w:szCs w:val="32"/>
              </w:rPr>
              <w:t>Safety in Leeds – find out about the police</w:t>
            </w:r>
          </w:p>
        </w:tc>
      </w:tr>
      <w:tr w:rsidR="00901253" w:rsidTr="00901253">
        <w:trPr>
          <w:trHeight w:val="1726"/>
        </w:trPr>
        <w:tc>
          <w:tcPr>
            <w:tcW w:w="4823" w:type="dxa"/>
          </w:tcPr>
          <w:p w:rsidR="00901253" w:rsidRDefault="00901253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 w:rsidRPr="00901253">
              <w:rPr>
                <w:b/>
                <w:bCs/>
                <w:sz w:val="40"/>
                <w:szCs w:val="40"/>
              </w:rPr>
              <w:t>October 28</w:t>
            </w:r>
            <w:r w:rsidRPr="00901253">
              <w:rPr>
                <w:b/>
                <w:bCs/>
                <w:sz w:val="40"/>
                <w:szCs w:val="40"/>
                <w:vertAlign w:val="superscript"/>
              </w:rPr>
              <w:t>th</w:t>
            </w:r>
          </w:p>
        </w:tc>
        <w:tc>
          <w:tcPr>
            <w:tcW w:w="4823" w:type="dxa"/>
          </w:tcPr>
          <w:p w:rsidR="00901253" w:rsidRDefault="00877338" w:rsidP="0090125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403860</wp:posOffset>
                  </wp:positionV>
                  <wp:extent cx="2145030" cy="686435"/>
                  <wp:effectExtent l="0" t="0" r="762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2959768-trees-pine-fir-spruce-christmas-tree-coniferous-forest-vector-silhouette-evergreen-forest-vecto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30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1253" w:rsidRPr="00901253">
              <w:rPr>
                <w:b/>
                <w:bCs/>
                <w:sz w:val="32"/>
                <w:szCs w:val="32"/>
              </w:rPr>
              <w:t>Half term – fun activities and trip!</w:t>
            </w:r>
          </w:p>
        </w:tc>
      </w:tr>
      <w:tr w:rsidR="00901253" w:rsidTr="00901253">
        <w:trPr>
          <w:trHeight w:val="1726"/>
        </w:trPr>
        <w:tc>
          <w:tcPr>
            <w:tcW w:w="4823" w:type="dxa"/>
          </w:tcPr>
          <w:p w:rsidR="00901253" w:rsidRDefault="00901253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 w:rsidRPr="00901253">
              <w:rPr>
                <w:b/>
                <w:bCs/>
                <w:sz w:val="40"/>
                <w:szCs w:val="40"/>
              </w:rPr>
              <w:t>November 4</w:t>
            </w:r>
            <w:r w:rsidRPr="00901253">
              <w:rPr>
                <w:b/>
                <w:bCs/>
                <w:sz w:val="40"/>
                <w:szCs w:val="40"/>
                <w:vertAlign w:val="superscript"/>
              </w:rPr>
              <w:t>th</w:t>
            </w:r>
          </w:p>
        </w:tc>
        <w:tc>
          <w:tcPr>
            <w:tcW w:w="4823" w:type="dxa"/>
          </w:tcPr>
          <w:p w:rsidR="00901253" w:rsidRDefault="00877338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252730</wp:posOffset>
                  </wp:positionV>
                  <wp:extent cx="876300" cy="790575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le-of-books-in-a-flat-style-isolated-vector-1938153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51" t="18158" r="18237" b="27678"/>
                          <a:stretch/>
                        </pic:blipFill>
                        <pic:spPr bwMode="auto">
                          <a:xfrm>
                            <a:off x="0" y="0"/>
                            <a:ext cx="876300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387350</wp:posOffset>
                  </wp:positionV>
                  <wp:extent cx="1057275" cy="656463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s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5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1253" w:rsidRPr="00901253">
              <w:rPr>
                <w:b/>
                <w:bCs/>
                <w:sz w:val="32"/>
                <w:szCs w:val="32"/>
              </w:rPr>
              <w:t>Education – accessing college and university</w:t>
            </w:r>
          </w:p>
        </w:tc>
      </w:tr>
      <w:tr w:rsidR="00901253" w:rsidTr="00901253">
        <w:trPr>
          <w:trHeight w:val="1726"/>
        </w:trPr>
        <w:tc>
          <w:tcPr>
            <w:tcW w:w="4823" w:type="dxa"/>
          </w:tcPr>
          <w:p w:rsidR="00901253" w:rsidRDefault="00901253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 w:rsidRPr="00901253">
              <w:rPr>
                <w:b/>
                <w:bCs/>
                <w:sz w:val="40"/>
                <w:szCs w:val="40"/>
              </w:rPr>
              <w:t>November 11th</w:t>
            </w:r>
          </w:p>
        </w:tc>
        <w:tc>
          <w:tcPr>
            <w:tcW w:w="4823" w:type="dxa"/>
          </w:tcPr>
          <w:p w:rsidR="00901253" w:rsidRDefault="00877338" w:rsidP="003532F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T.B.C</w:t>
            </w:r>
          </w:p>
        </w:tc>
      </w:tr>
    </w:tbl>
    <w:p w:rsidR="00901253" w:rsidRPr="003532F7" w:rsidRDefault="00901253" w:rsidP="00901253">
      <w:pPr>
        <w:rPr>
          <w:b/>
          <w:bCs/>
          <w:sz w:val="24"/>
          <w:szCs w:val="24"/>
        </w:rPr>
      </w:pPr>
    </w:p>
    <w:sectPr w:rsidR="00901253" w:rsidRPr="003532F7" w:rsidSect="00901253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002" w:rsidRDefault="00913002" w:rsidP="008F4EF9">
      <w:pPr>
        <w:spacing w:after="0" w:line="240" w:lineRule="auto"/>
      </w:pPr>
      <w:r>
        <w:separator/>
      </w:r>
    </w:p>
  </w:endnote>
  <w:endnote w:type="continuationSeparator" w:id="0">
    <w:p w:rsidR="00913002" w:rsidRDefault="00913002" w:rsidP="008F4E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002" w:rsidRPr="008F4EF9" w:rsidRDefault="00913002" w:rsidP="001E22C6">
    <w:pPr>
      <w:pStyle w:val="Footer"/>
      <w:jc w:val="center"/>
      <w:rPr>
        <w:b/>
        <w:bCs/>
      </w:rPr>
    </w:pPr>
    <w:r w:rsidRPr="008F4EF9">
      <w:rPr>
        <w:b/>
        <w:bCs/>
      </w:rPr>
      <w:t>The project is part-funded through the European Union Asylum Migration Integration Fund. Making management of migration flows more efficient across the European Union.</w:t>
    </w:r>
    <w:r w:rsidRPr="001E22C6">
      <w:rPr>
        <w:rFonts w:ascii="Arial" w:hAnsi="Arial"/>
        <w:noProof/>
        <w:sz w:val="24"/>
        <w:szCs w:val="24"/>
        <w:lang w:eastAsia="en-GB"/>
      </w:rPr>
      <w:t xml:space="preserve"> </w:t>
    </w:r>
    <w:r w:rsidRPr="004D389D">
      <w:rPr>
        <w:rFonts w:ascii="Arial" w:hAnsi="Arial"/>
        <w:noProof/>
        <w:sz w:val="24"/>
        <w:szCs w:val="24"/>
        <w:lang w:eastAsia="en-GB"/>
      </w:rPr>
      <w:drawing>
        <wp:inline distT="0" distB="0" distL="0" distR="0">
          <wp:extent cx="942975" cy="628650"/>
          <wp:effectExtent l="0" t="0" r="9525" b="0"/>
          <wp:docPr id="14" name="Picture 14" descr="European Fl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uropean Fl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002" w:rsidRDefault="009130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002" w:rsidRDefault="00913002" w:rsidP="008F4EF9">
      <w:pPr>
        <w:spacing w:after="0" w:line="240" w:lineRule="auto"/>
      </w:pPr>
      <w:r>
        <w:separator/>
      </w:r>
    </w:p>
  </w:footnote>
  <w:footnote w:type="continuationSeparator" w:id="0">
    <w:p w:rsidR="00913002" w:rsidRDefault="00913002" w:rsidP="008F4E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C4A1F"/>
    <w:multiLevelType w:val="hybridMultilevel"/>
    <w:tmpl w:val="93941318"/>
    <w:lvl w:ilvl="0" w:tplc="199E0FD2">
      <w:start w:val="1"/>
      <w:numFmt w:val="bullet"/>
      <w:pStyle w:val="ListBullet"/>
      <w:lvlText w:val="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DE3"/>
    <w:rsid w:val="000572C9"/>
    <w:rsid w:val="00063267"/>
    <w:rsid w:val="000A25A4"/>
    <w:rsid w:val="00126EC6"/>
    <w:rsid w:val="00170B62"/>
    <w:rsid w:val="001E22C6"/>
    <w:rsid w:val="002A3AF9"/>
    <w:rsid w:val="003532F7"/>
    <w:rsid w:val="00402FD5"/>
    <w:rsid w:val="00424D8F"/>
    <w:rsid w:val="004268A0"/>
    <w:rsid w:val="00465A53"/>
    <w:rsid w:val="005649D6"/>
    <w:rsid w:val="00615304"/>
    <w:rsid w:val="006742BF"/>
    <w:rsid w:val="00877338"/>
    <w:rsid w:val="008A1499"/>
    <w:rsid w:val="008F4EF9"/>
    <w:rsid w:val="00901253"/>
    <w:rsid w:val="00913002"/>
    <w:rsid w:val="0091391B"/>
    <w:rsid w:val="00977F69"/>
    <w:rsid w:val="00AE3B0A"/>
    <w:rsid w:val="00AF190A"/>
    <w:rsid w:val="00AF5268"/>
    <w:rsid w:val="00B73AA1"/>
    <w:rsid w:val="00BC4DE3"/>
    <w:rsid w:val="00C0217D"/>
    <w:rsid w:val="00E0766C"/>
    <w:rsid w:val="00F552AA"/>
    <w:rsid w:val="00F55BDA"/>
    <w:rsid w:val="00F70732"/>
    <w:rsid w:val="00FF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468A4A"/>
  <w15:chartTrackingRefBased/>
  <w15:docId w15:val="{EA4743BE-8042-465F-BA3B-84183335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bidi="ar-D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E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EF9"/>
    <w:rPr>
      <w:lang w:bidi="ar-DZ"/>
    </w:rPr>
  </w:style>
  <w:style w:type="paragraph" w:styleId="Footer">
    <w:name w:val="footer"/>
    <w:basedOn w:val="Normal"/>
    <w:link w:val="FooterChar"/>
    <w:uiPriority w:val="99"/>
    <w:unhideWhenUsed/>
    <w:rsid w:val="008F4E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EF9"/>
    <w:rPr>
      <w:lang w:bidi="ar-DZ"/>
    </w:rPr>
  </w:style>
  <w:style w:type="paragraph" w:styleId="ListBullet">
    <w:name w:val="List Bullet"/>
    <w:basedOn w:val="Normal"/>
    <w:rsid w:val="00465A53"/>
    <w:pPr>
      <w:numPr>
        <w:numId w:val="1"/>
      </w:numPr>
      <w:tabs>
        <w:tab w:val="left" w:pos="340"/>
        <w:tab w:val="left" w:pos="567"/>
        <w:tab w:val="left" w:pos="794"/>
      </w:tabs>
      <w:suppressAutoHyphens/>
      <w:spacing w:after="140" w:line="300" w:lineRule="atLeast"/>
    </w:pPr>
    <w:rPr>
      <w:rFonts w:ascii="Arial" w:eastAsia="Times" w:hAnsi="Arial" w:cs="Times New Roman"/>
      <w:szCs w:val="20"/>
      <w:lang w:eastAsia="en-GB" w:bidi="ar-SA"/>
    </w:rPr>
  </w:style>
  <w:style w:type="table" w:styleId="TableGrid">
    <w:name w:val="Table Grid"/>
    <w:basedOn w:val="TableNormal"/>
    <w:rsid w:val="00F55BDA"/>
    <w:pPr>
      <w:spacing w:after="0" w:line="240" w:lineRule="auto"/>
    </w:pPr>
    <w:rPr>
      <w:rFonts w:ascii="Times" w:eastAsia="Times" w:hAnsi="Times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1CCEC7C4</Template>
  <TotalTime>32</TotalTime>
  <Pages>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Garvey</dc:creator>
  <cp:keywords/>
  <dc:description/>
  <cp:lastModifiedBy>Fiona Garvey</cp:lastModifiedBy>
  <cp:revision>7</cp:revision>
  <cp:lastPrinted>2019-08-28T08:35:00Z</cp:lastPrinted>
  <dcterms:created xsi:type="dcterms:W3CDTF">2019-09-24T15:54:00Z</dcterms:created>
  <dcterms:modified xsi:type="dcterms:W3CDTF">2019-09-27T10:11:00Z</dcterms:modified>
</cp:coreProperties>
</file>